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8CF5F" w14:textId="77777777" w:rsidR="00402FDF" w:rsidRDefault="00402FDF" w:rsidP="006963DB">
      <w:pPr>
        <w:rPr>
          <w:rFonts w:asciiTheme="minorHAnsi" w:hAnsiTheme="minorHAnsi" w:cstheme="minorHAnsi"/>
        </w:rPr>
      </w:pPr>
    </w:p>
    <w:p w14:paraId="281FB32F" w14:textId="77777777" w:rsidR="00402FDF" w:rsidRDefault="00402FDF" w:rsidP="006963DB">
      <w:pPr>
        <w:rPr>
          <w:rFonts w:asciiTheme="minorHAnsi" w:hAnsiTheme="minorHAnsi" w:cstheme="minorHAnsi"/>
        </w:rPr>
      </w:pPr>
    </w:p>
    <w:p w14:paraId="56EDE87A" w14:textId="77777777" w:rsidR="00402FDF" w:rsidRDefault="00402FDF" w:rsidP="006963DB">
      <w:pPr>
        <w:rPr>
          <w:rFonts w:asciiTheme="minorHAnsi" w:hAnsiTheme="minorHAnsi" w:cstheme="minorHAnsi"/>
        </w:rPr>
      </w:pPr>
    </w:p>
    <w:p w14:paraId="12BDAA58" w14:textId="77777777" w:rsidR="00402FDF" w:rsidRDefault="00402FDF" w:rsidP="006963DB">
      <w:pPr>
        <w:rPr>
          <w:rFonts w:asciiTheme="minorHAnsi" w:hAnsiTheme="minorHAnsi" w:cstheme="minorHAnsi"/>
        </w:rPr>
      </w:pPr>
    </w:p>
    <w:p w14:paraId="5FA0CCB4" w14:textId="77777777" w:rsidR="00402FDF" w:rsidRDefault="00402FDF" w:rsidP="006963DB">
      <w:pPr>
        <w:rPr>
          <w:rFonts w:asciiTheme="minorHAnsi" w:hAnsiTheme="minorHAnsi" w:cstheme="minorHAnsi"/>
        </w:rPr>
      </w:pPr>
    </w:p>
    <w:p w14:paraId="64CF18AB" w14:textId="77777777" w:rsidR="00402FDF" w:rsidRDefault="00402FDF" w:rsidP="006963DB">
      <w:pPr>
        <w:rPr>
          <w:rFonts w:asciiTheme="minorHAnsi" w:hAnsiTheme="minorHAnsi" w:cstheme="minorHAnsi"/>
        </w:rPr>
      </w:pPr>
    </w:p>
    <w:p w14:paraId="24A3D750" w14:textId="750DBBB8" w:rsidR="00402FDF" w:rsidRDefault="007E5AA0" w:rsidP="006963D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Stand: 21.09.2026</w:t>
      </w:r>
    </w:p>
    <w:p w14:paraId="43611EBB" w14:textId="77777777" w:rsidR="00402FDF" w:rsidRDefault="00402FDF" w:rsidP="006963DB">
      <w:pPr>
        <w:rPr>
          <w:rFonts w:asciiTheme="minorHAnsi" w:hAnsiTheme="minorHAnsi" w:cstheme="minorHAnsi"/>
        </w:rPr>
      </w:pPr>
    </w:p>
    <w:p w14:paraId="3F713C64" w14:textId="3C87DE1F" w:rsidR="00B357F8" w:rsidRDefault="00EE2602" w:rsidP="006963DB">
      <w:pPr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Kurzübersicht über die wichtigsten Erstattungsregeln im Rahmen Ihrer Abordnung</w:t>
      </w:r>
    </w:p>
    <w:p w14:paraId="76268EFC" w14:textId="7FE4D31B" w:rsidR="00EE2602" w:rsidRDefault="00EE2602" w:rsidP="006963DB">
      <w:pPr>
        <w:rPr>
          <w:rFonts w:asciiTheme="minorHAnsi" w:hAnsiTheme="minorHAnsi" w:cstheme="minorHAnsi"/>
          <w:sz w:val="24"/>
        </w:rPr>
      </w:pPr>
    </w:p>
    <w:p w14:paraId="0883B796" w14:textId="77777777" w:rsidR="00402FDF" w:rsidRDefault="00402FDF" w:rsidP="006963DB">
      <w:pPr>
        <w:rPr>
          <w:rFonts w:asciiTheme="minorHAnsi" w:hAnsiTheme="minorHAnsi" w:cstheme="minorHAnsi"/>
          <w:sz w:val="24"/>
        </w:rPr>
      </w:pPr>
    </w:p>
    <w:p w14:paraId="40483E67" w14:textId="77777777" w:rsidR="00EE2602" w:rsidRDefault="00EE2602" w:rsidP="006963DB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Sehr geehrte </w:t>
      </w:r>
      <w:r w:rsidR="009B12B2">
        <w:rPr>
          <w:rFonts w:asciiTheme="minorHAnsi" w:hAnsiTheme="minorHAnsi" w:cstheme="minorHAnsi"/>
          <w:sz w:val="24"/>
        </w:rPr>
        <w:t>Lehrkraft</w:t>
      </w:r>
      <w:r>
        <w:rPr>
          <w:rFonts w:asciiTheme="minorHAnsi" w:hAnsiTheme="minorHAnsi" w:cstheme="minorHAnsi"/>
          <w:sz w:val="24"/>
        </w:rPr>
        <w:t>,</w:t>
      </w:r>
    </w:p>
    <w:p w14:paraId="2E8EBBC7" w14:textId="77777777" w:rsidR="00EE2602" w:rsidRDefault="00EE2602" w:rsidP="006963DB">
      <w:pPr>
        <w:rPr>
          <w:rFonts w:asciiTheme="minorHAnsi" w:hAnsiTheme="minorHAnsi" w:cstheme="minorHAnsi"/>
          <w:sz w:val="24"/>
        </w:rPr>
      </w:pPr>
    </w:p>
    <w:p w14:paraId="34C68A46" w14:textId="1C8C1910" w:rsidR="00EE2602" w:rsidRDefault="00EE2602" w:rsidP="005061A5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im Rahmen Ihrer Abordnung </w:t>
      </w:r>
      <w:r w:rsidR="005061A5">
        <w:rPr>
          <w:rFonts w:asciiTheme="minorHAnsi" w:hAnsiTheme="minorHAnsi" w:cstheme="minorHAnsi"/>
          <w:sz w:val="24"/>
        </w:rPr>
        <w:t>zum Schulamt für die Stadt Gelsenkirchen</w:t>
      </w:r>
      <w:r w:rsidR="0031678D">
        <w:rPr>
          <w:rFonts w:asciiTheme="minorHAnsi" w:hAnsiTheme="minorHAnsi" w:cstheme="minorHAnsi"/>
          <w:sz w:val="24"/>
        </w:rPr>
        <w:t xml:space="preserve"> </w:t>
      </w:r>
      <w:r w:rsidR="00271F9D">
        <w:rPr>
          <w:rFonts w:asciiTheme="minorHAnsi" w:hAnsiTheme="minorHAnsi" w:cstheme="minorHAnsi"/>
          <w:sz w:val="24"/>
        </w:rPr>
        <w:t xml:space="preserve">oder zum Kreis Recklinghausen </w:t>
      </w:r>
      <w:r>
        <w:rPr>
          <w:rFonts w:asciiTheme="minorHAnsi" w:hAnsiTheme="minorHAnsi" w:cstheme="minorHAnsi"/>
          <w:sz w:val="24"/>
        </w:rPr>
        <w:t xml:space="preserve">können Sie einen Antrag auf Bewilligung und Festsetzung der Trennungsentschädigung stellen. </w:t>
      </w:r>
    </w:p>
    <w:p w14:paraId="3FB3761F" w14:textId="77777777" w:rsidR="00AF6BC8" w:rsidRDefault="00AF6BC8" w:rsidP="005061A5">
      <w:pPr>
        <w:jc w:val="both"/>
        <w:rPr>
          <w:rFonts w:asciiTheme="minorHAnsi" w:hAnsiTheme="minorHAnsi" w:cstheme="minorHAnsi"/>
          <w:sz w:val="24"/>
        </w:rPr>
      </w:pPr>
    </w:p>
    <w:p w14:paraId="62C7632B" w14:textId="77777777" w:rsidR="00AF6BC8" w:rsidRDefault="00AF6BC8" w:rsidP="005061A5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Trennungsentschädigung wird als Ausgleich für die Mehraufwendungen, die im Zusammenhang mit der Abordnung entstehen, gewährt. Erstattungsgrundlage ist die Trennungsentschädigungsverordnung (TEVO). Sie findet keine Anwendung bei Teilabordnungen (Anwendung Landesreisekostengesetz). </w:t>
      </w:r>
    </w:p>
    <w:p w14:paraId="163455A5" w14:textId="77777777" w:rsidR="00AF6BC8" w:rsidRDefault="00AF6BC8" w:rsidP="006963DB">
      <w:pPr>
        <w:rPr>
          <w:rFonts w:asciiTheme="minorHAnsi" w:hAnsiTheme="minorHAnsi" w:cstheme="minorHAnsi"/>
          <w:sz w:val="24"/>
        </w:rPr>
      </w:pPr>
    </w:p>
    <w:p w14:paraId="70C6596E" w14:textId="77777777" w:rsidR="00AF6BC8" w:rsidRDefault="00AF6BC8" w:rsidP="006963DB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Gemäß § 2 TEVO müssen folgende Bedingungen erfüllt sein:</w:t>
      </w:r>
    </w:p>
    <w:p w14:paraId="0461BD89" w14:textId="77777777" w:rsidR="00AF6BC8" w:rsidRDefault="00AF6BC8" w:rsidP="00AF6BC8">
      <w:pPr>
        <w:pStyle w:val="Listenabsatz"/>
        <w:numPr>
          <w:ilvl w:val="0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neuer Dienstort ein anderer als der bisherige Dienstort</w:t>
      </w:r>
    </w:p>
    <w:p w14:paraId="34B0EBE4" w14:textId="77777777" w:rsidR="00AF6BC8" w:rsidRPr="00AF6BC8" w:rsidRDefault="00AF6BC8" w:rsidP="00AF6BC8">
      <w:pPr>
        <w:pStyle w:val="Listenabsatz"/>
        <w:numPr>
          <w:ilvl w:val="0"/>
          <w:numId w:val="1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Wohnung nicht im Einzugsgebiet der neuen Dienststätte (&gt;30 km).</w:t>
      </w:r>
    </w:p>
    <w:p w14:paraId="0256495F" w14:textId="77777777" w:rsidR="00BA7D39" w:rsidRDefault="00AF6BC8" w:rsidP="006963DB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Sind diese Bedingungen erfüllt, gelten folgende Erstattungsregeln:</w:t>
      </w:r>
    </w:p>
    <w:p w14:paraId="43497630" w14:textId="77777777" w:rsidR="00AF6BC8" w:rsidRDefault="00AF6BC8" w:rsidP="006963DB">
      <w:pPr>
        <w:rPr>
          <w:rFonts w:asciiTheme="minorHAnsi" w:hAnsiTheme="minorHAnsi" w:cstheme="minorHAnsi"/>
          <w:sz w:val="24"/>
        </w:rPr>
      </w:pPr>
    </w:p>
    <w:tbl>
      <w:tblPr>
        <w:tblStyle w:val="Tabellenraster"/>
        <w:tblW w:w="8784" w:type="dxa"/>
        <w:tblLook w:val="04A0" w:firstRow="1" w:lastRow="0" w:firstColumn="1" w:lastColumn="0" w:noHBand="0" w:noVBand="1"/>
      </w:tblPr>
      <w:tblGrid>
        <w:gridCol w:w="704"/>
        <w:gridCol w:w="8080"/>
      </w:tblGrid>
      <w:tr w:rsidR="00BA7D39" w14:paraId="28989BCC" w14:textId="77777777" w:rsidTr="00AF6BC8">
        <w:trPr>
          <w:trHeight w:val="132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DD83" w14:textId="77777777" w:rsidR="00BA7D39" w:rsidRPr="00BA7D39" w:rsidRDefault="00BA7D3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409E5C7" w14:textId="77777777" w:rsidR="00BA7D39" w:rsidRPr="00BA7D39" w:rsidRDefault="00BA7D3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AC0A816" w14:textId="77777777" w:rsidR="00BA7D39" w:rsidRPr="00BA7D39" w:rsidRDefault="00BA7D3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A7D39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FD0E97" w14:textId="77777777" w:rsidR="00BA7D39" w:rsidRPr="00BA7D39" w:rsidRDefault="00BA7D39">
            <w:pPr>
              <w:spacing w:before="6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BA7D39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Fahrtkosten:</w:t>
            </w:r>
          </w:p>
          <w:p w14:paraId="56256BFB" w14:textId="77777777" w:rsidR="00BA7D39" w:rsidRPr="00BA7D39" w:rsidRDefault="00BA7D39">
            <w:pPr>
              <w:spacing w:before="6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A7D3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Kosten der niedrigsten Klasse der regelmäßig verkehrenden Beförderungsmittel </w:t>
            </w:r>
          </w:p>
          <w:p w14:paraId="74AC4DB4" w14:textId="77777777" w:rsidR="00BA7D39" w:rsidRPr="009B12B2" w:rsidRDefault="00BA7D39">
            <w:pPr>
              <w:spacing w:before="60"/>
              <w:rPr>
                <w:rFonts w:ascii="Calibri" w:hAnsi="Calibri" w:cs="Calibri"/>
                <w:sz w:val="22"/>
                <w:szCs w:val="22"/>
                <w:u w:val="single"/>
                <w:lang w:val="en-US"/>
              </w:rPr>
            </w:pPr>
            <w:r w:rsidRPr="009B12B2">
              <w:rPr>
                <w:rFonts w:ascii="Calibri" w:hAnsi="Calibri" w:cs="Calibri"/>
                <w:sz w:val="22"/>
                <w:szCs w:val="22"/>
                <w:u w:val="single"/>
                <w:lang w:val="en-US"/>
              </w:rPr>
              <w:t>oder</w:t>
            </w:r>
          </w:p>
          <w:p w14:paraId="112DE436" w14:textId="77777777" w:rsidR="00BA7D39" w:rsidRPr="00BA7D39" w:rsidRDefault="00BA7D39" w:rsidP="008322F6">
            <w:pPr>
              <w:spacing w:before="6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A7D39">
              <w:rPr>
                <w:rFonts w:ascii="Calibri" w:hAnsi="Calibri" w:cs="Calibri"/>
                <w:sz w:val="22"/>
                <w:szCs w:val="22"/>
                <w:lang w:val="en-US"/>
              </w:rPr>
              <w:t>Kr</w:t>
            </w:r>
            <w:r w:rsidR="008322F6">
              <w:rPr>
                <w:rFonts w:ascii="Calibri" w:hAnsi="Calibri" w:cs="Calibri"/>
                <w:sz w:val="22"/>
                <w:szCs w:val="22"/>
                <w:lang w:val="en-US"/>
              </w:rPr>
              <w:t>aftfahrzeug: 30</w:t>
            </w:r>
            <w:r w:rsidR="0031678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Cent, Zweirad: 20</w:t>
            </w:r>
            <w:r w:rsidRPr="00BA7D3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Cent</w:t>
            </w:r>
            <w:r w:rsidR="005061A5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(kürzeste verkehrsübliche Strecke)</w:t>
            </w:r>
          </w:p>
        </w:tc>
      </w:tr>
      <w:tr w:rsidR="00BA7D39" w14:paraId="384BE08F" w14:textId="77777777" w:rsidTr="00B62487">
        <w:trPr>
          <w:trHeight w:val="6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B316" w14:textId="77777777" w:rsidR="00BA7D39" w:rsidRPr="00BA7D39" w:rsidRDefault="00BA7D3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9EBFB88" w14:textId="77777777" w:rsidR="00BA7D39" w:rsidRPr="00BA7D39" w:rsidRDefault="00BA7D3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A7D39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1D4E27" w14:textId="77777777" w:rsidR="00AC03C2" w:rsidRPr="00BA7D39" w:rsidRDefault="00BA7D39" w:rsidP="0031678D">
            <w:pPr>
              <w:spacing w:before="60"/>
              <w:rPr>
                <w:rFonts w:ascii="Calibri" w:hAnsi="Calibri" w:cs="Calibri"/>
                <w:sz w:val="22"/>
                <w:szCs w:val="22"/>
              </w:rPr>
            </w:pPr>
            <w:r w:rsidRPr="00BA7D39">
              <w:rPr>
                <w:rFonts w:ascii="Calibri" w:hAnsi="Calibri" w:cs="Calibri"/>
                <w:b/>
                <w:sz w:val="22"/>
                <w:szCs w:val="22"/>
              </w:rPr>
              <w:t>Höchstbetrag</w:t>
            </w:r>
            <w:r w:rsidRPr="00BA7D39">
              <w:rPr>
                <w:rFonts w:ascii="Calibri" w:hAnsi="Calibri" w:cs="Calibri"/>
                <w:sz w:val="22"/>
                <w:szCs w:val="22"/>
              </w:rPr>
              <w:t xml:space="preserve"> der Fahrtkostenerstattung: </w:t>
            </w:r>
            <w:r w:rsidR="0031678D">
              <w:rPr>
                <w:rFonts w:ascii="Calibri" w:hAnsi="Calibri" w:cs="Calibri"/>
                <w:sz w:val="22"/>
                <w:szCs w:val="22"/>
              </w:rPr>
              <w:t>500 € je Monat (seit</w:t>
            </w:r>
            <w:r w:rsidR="00AC03C2">
              <w:rPr>
                <w:rFonts w:ascii="Calibri" w:hAnsi="Calibri" w:cs="Calibri"/>
                <w:sz w:val="22"/>
                <w:szCs w:val="22"/>
              </w:rPr>
              <w:t xml:space="preserve"> Dezember 2023)</w:t>
            </w:r>
          </w:p>
        </w:tc>
      </w:tr>
      <w:tr w:rsidR="00BA7D39" w14:paraId="7DB52E19" w14:textId="77777777" w:rsidTr="00C14C84">
        <w:trPr>
          <w:trHeight w:val="111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9A7D" w14:textId="77777777" w:rsidR="00BA7D39" w:rsidRPr="00BA7D39" w:rsidRDefault="00BA7D3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31D88F9" w14:textId="77777777" w:rsidR="00BA7D39" w:rsidRPr="00BA7D39" w:rsidRDefault="00BA7D3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F1C90F2" w14:textId="77777777" w:rsidR="00BA7D39" w:rsidRPr="00BA7D39" w:rsidRDefault="00BA7D3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1819D" w14:textId="77777777" w:rsidR="00BA7D39" w:rsidRPr="00BA7D39" w:rsidRDefault="00BA7D39">
            <w:pPr>
              <w:spacing w:before="60"/>
              <w:rPr>
                <w:rFonts w:ascii="Calibri" w:hAnsi="Calibri" w:cs="Calibri"/>
                <w:sz w:val="22"/>
                <w:szCs w:val="22"/>
              </w:rPr>
            </w:pPr>
            <w:r w:rsidRPr="00BA7D39">
              <w:rPr>
                <w:rFonts w:ascii="Calibri" w:hAnsi="Calibri" w:cs="Calibri"/>
                <w:sz w:val="22"/>
                <w:szCs w:val="22"/>
              </w:rPr>
              <w:t>In den ersten 7 Tagen der Abordnung:</w:t>
            </w:r>
          </w:p>
          <w:p w14:paraId="1D061484" w14:textId="77777777" w:rsidR="00BA7D39" w:rsidRPr="00BA7D39" w:rsidRDefault="00BA7D39" w:rsidP="00BA7D39">
            <w:pPr>
              <w:pStyle w:val="Listenabsatz"/>
              <w:numPr>
                <w:ilvl w:val="0"/>
                <w:numId w:val="11"/>
              </w:numPr>
              <w:spacing w:before="60" w:after="0"/>
              <w:rPr>
                <w:rFonts w:ascii="Calibri" w:hAnsi="Calibri" w:cs="Calibri"/>
                <w:sz w:val="22"/>
              </w:rPr>
            </w:pPr>
            <w:r w:rsidRPr="00BA7D39">
              <w:rPr>
                <w:rFonts w:ascii="Calibri" w:hAnsi="Calibri" w:cs="Calibri"/>
                <w:sz w:val="22"/>
              </w:rPr>
              <w:t xml:space="preserve">zusätzlich Parkgebühren täglich bis zu 10 €  </w:t>
            </w:r>
          </w:p>
          <w:p w14:paraId="0D4DD370" w14:textId="77777777" w:rsidR="00BA7D39" w:rsidRPr="00BA7D39" w:rsidRDefault="00BA7D39" w:rsidP="00BA7D39">
            <w:pPr>
              <w:pStyle w:val="Listenabsatz"/>
              <w:numPr>
                <w:ilvl w:val="0"/>
                <w:numId w:val="11"/>
              </w:numPr>
              <w:spacing w:before="60" w:after="0"/>
              <w:rPr>
                <w:rFonts w:ascii="Calibri" w:hAnsi="Calibri" w:cs="Calibri"/>
                <w:sz w:val="22"/>
              </w:rPr>
            </w:pPr>
            <w:r w:rsidRPr="00BA7D39">
              <w:rPr>
                <w:rFonts w:ascii="Calibri" w:hAnsi="Calibri" w:cs="Calibri"/>
                <w:sz w:val="22"/>
              </w:rPr>
              <w:t xml:space="preserve">zusätzlich Verpflegungszuschuss täglich bei &gt; 8 Std = 4 € </w:t>
            </w:r>
          </w:p>
        </w:tc>
      </w:tr>
    </w:tbl>
    <w:p w14:paraId="36818EE3" w14:textId="02F6ABA5" w:rsidR="00B62487" w:rsidRDefault="00B62487" w:rsidP="006963DB">
      <w:pPr>
        <w:rPr>
          <w:rFonts w:asciiTheme="minorHAnsi" w:hAnsiTheme="minorHAnsi" w:cstheme="minorHAnsi"/>
          <w:sz w:val="24"/>
        </w:rPr>
      </w:pPr>
    </w:p>
    <w:p w14:paraId="4C239C4D" w14:textId="77777777" w:rsidR="00B94608" w:rsidRDefault="00B94608" w:rsidP="006963DB">
      <w:pPr>
        <w:rPr>
          <w:rFonts w:asciiTheme="minorHAnsi" w:hAnsiTheme="minorHAnsi" w:cstheme="minorHAnsi"/>
          <w:sz w:val="24"/>
        </w:rPr>
      </w:pPr>
    </w:p>
    <w:p w14:paraId="5456BDDC" w14:textId="45AA4691" w:rsidR="009B12B2" w:rsidRDefault="009B12B2" w:rsidP="006963DB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Die Antragsformulare</w:t>
      </w:r>
    </w:p>
    <w:p w14:paraId="1EBE833B" w14:textId="77777777" w:rsidR="009B12B2" w:rsidRDefault="009B12B2" w:rsidP="009B12B2">
      <w:pPr>
        <w:pStyle w:val="Listenabsatz"/>
        <w:numPr>
          <w:ilvl w:val="0"/>
          <w:numId w:val="11"/>
        </w:numPr>
        <w:rPr>
          <w:rFonts w:asciiTheme="minorHAnsi" w:hAnsiTheme="minorHAnsi" w:cstheme="minorHAnsi"/>
        </w:rPr>
      </w:pPr>
      <w:r w:rsidRPr="009B12B2">
        <w:rPr>
          <w:rFonts w:asciiTheme="minorHAnsi" w:hAnsiTheme="minorHAnsi" w:cstheme="minorHAnsi"/>
        </w:rPr>
        <w:t>Antrag auf Bewilligung der Trennungsentschädigung</w:t>
      </w:r>
    </w:p>
    <w:p w14:paraId="0DBD2DE7" w14:textId="77777777" w:rsidR="009B12B2" w:rsidRDefault="009B12B2" w:rsidP="009B12B2">
      <w:pPr>
        <w:pStyle w:val="Listenabsatz"/>
        <w:numPr>
          <w:ilvl w:val="0"/>
          <w:numId w:val="1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Antrag auf Festsetzung der Trennungsentschädigung bei täglicher Rückkehr</w:t>
      </w:r>
    </w:p>
    <w:p w14:paraId="2D96A4A0" w14:textId="77777777" w:rsidR="009B12B2" w:rsidRDefault="009B12B2" w:rsidP="009B12B2">
      <w:pPr>
        <w:rPr>
          <w:rFonts w:asciiTheme="minorHAnsi" w:hAnsiTheme="minorHAnsi" w:cstheme="minorHAnsi"/>
        </w:rPr>
      </w:pPr>
    </w:p>
    <w:p w14:paraId="07366053" w14:textId="379FD546" w:rsidR="009B12B2" w:rsidRDefault="009B12B2" w:rsidP="00C44640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finden </w:t>
      </w:r>
      <w:r w:rsidR="00271F9D">
        <w:rPr>
          <w:rFonts w:asciiTheme="minorHAnsi" w:hAnsiTheme="minorHAnsi" w:cstheme="minorHAnsi"/>
          <w:sz w:val="24"/>
          <w:szCs w:val="24"/>
        </w:rPr>
        <w:t>Sie</w:t>
      </w:r>
      <w:r>
        <w:rPr>
          <w:rFonts w:asciiTheme="minorHAnsi" w:hAnsiTheme="minorHAnsi" w:cstheme="minorHAnsi"/>
          <w:sz w:val="24"/>
          <w:szCs w:val="24"/>
        </w:rPr>
        <w:t xml:space="preserve"> auf der Internetseite des Schulamtes Coesfeld unter der Rubrik „Vordrucke / Formulare“ – „Dienstreisen und Reisekosten“</w:t>
      </w:r>
      <w:r w:rsidR="00AF6BC8">
        <w:rPr>
          <w:rFonts w:asciiTheme="minorHAnsi" w:hAnsiTheme="minorHAnsi" w:cstheme="minorHAnsi"/>
          <w:sz w:val="24"/>
          <w:szCs w:val="24"/>
        </w:rPr>
        <w:t>.</w:t>
      </w:r>
    </w:p>
    <w:p w14:paraId="4C1A0D98" w14:textId="4026A3E0" w:rsidR="009B12B2" w:rsidRDefault="009B12B2" w:rsidP="00C4464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5698C90" w14:textId="5D422F07" w:rsidR="00402FDF" w:rsidRDefault="00402FDF" w:rsidP="00C4464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F12FAA8" w14:textId="77777777" w:rsidR="00402FDF" w:rsidRDefault="00402FDF" w:rsidP="00C4464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E8857F6" w14:textId="77777777" w:rsidR="009B12B2" w:rsidRDefault="009B12B2" w:rsidP="00C44640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Die Trennungsentschädigung ist innerhalb einer Ausschlussfrist von </w:t>
      </w:r>
      <w:r w:rsidRPr="005061A5">
        <w:rPr>
          <w:rFonts w:asciiTheme="minorHAnsi" w:hAnsiTheme="minorHAnsi" w:cstheme="minorHAnsi"/>
          <w:sz w:val="24"/>
          <w:szCs w:val="24"/>
          <w:u w:val="single"/>
        </w:rPr>
        <w:t>sechs Monaten</w:t>
      </w:r>
      <w:r>
        <w:rPr>
          <w:rFonts w:asciiTheme="minorHAnsi" w:hAnsiTheme="minorHAnsi" w:cstheme="minorHAnsi"/>
          <w:sz w:val="24"/>
          <w:szCs w:val="24"/>
        </w:rPr>
        <w:t xml:space="preserve"> schriftlich oder elektronisch zu beantragen. Die Frist beginnt jeweils mit Ablauf des Kalendermonats, für den die Trennungsentschädigung zusteht. Die Trennungsentschädigung wird monatlich nachträglich durch das aufnehmende Schulamt gezahlt. </w:t>
      </w:r>
      <w:r w:rsidR="00AF6BC8">
        <w:rPr>
          <w:rFonts w:asciiTheme="minorHAnsi" w:hAnsiTheme="minorHAnsi" w:cstheme="minorHAnsi"/>
          <w:sz w:val="24"/>
          <w:szCs w:val="24"/>
        </w:rPr>
        <w:t>Bitte beachten Sie, dass der Antrag auf Festsetzung der Trennungsentschädigung für jeden Monat auszufüllen ist.</w:t>
      </w:r>
    </w:p>
    <w:p w14:paraId="6FA346BD" w14:textId="77777777" w:rsidR="00AF6BC8" w:rsidRDefault="00AF6BC8" w:rsidP="00C4464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A603894" w14:textId="77777777" w:rsidR="00430E25" w:rsidRDefault="00430E25" w:rsidP="00BB462B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18674A54" w14:textId="3DE61E96" w:rsidR="00D45DBB" w:rsidRDefault="00D45DBB" w:rsidP="00BB462B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Bitte beantragen Sie Ihre Trennungentschädigung für </w:t>
      </w:r>
      <w:r w:rsidR="00B94608">
        <w:rPr>
          <w:rFonts w:asciiTheme="minorHAnsi" w:hAnsiTheme="minorHAnsi" w:cstheme="minorHAnsi"/>
          <w:sz w:val="24"/>
          <w:szCs w:val="24"/>
          <w:u w:val="single"/>
        </w:rPr>
        <w:t xml:space="preserve">die Fahrten nach 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Gelsenkirchen bei dem Schulamt </w:t>
      </w:r>
      <w:r w:rsidR="00610957">
        <w:rPr>
          <w:rFonts w:asciiTheme="minorHAnsi" w:hAnsiTheme="minorHAnsi" w:cstheme="minorHAnsi"/>
          <w:sz w:val="24"/>
          <w:szCs w:val="24"/>
          <w:u w:val="single"/>
        </w:rPr>
        <w:t>für die Stadt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610957">
        <w:rPr>
          <w:rFonts w:asciiTheme="minorHAnsi" w:hAnsiTheme="minorHAnsi" w:cstheme="minorHAnsi"/>
          <w:sz w:val="24"/>
          <w:szCs w:val="24"/>
          <w:u w:val="single"/>
        </w:rPr>
        <w:t>Gelsenkirchen</w:t>
      </w:r>
    </w:p>
    <w:p w14:paraId="4D9B33B5" w14:textId="77777777" w:rsidR="00D45DBB" w:rsidRDefault="00D45DBB" w:rsidP="00BB462B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561B93A0" w14:textId="0782C6DF" w:rsidR="00D45DBB" w:rsidRPr="00D45DBB" w:rsidRDefault="00D45DBB" w:rsidP="00BB462B">
      <w:pPr>
        <w:jc w:val="both"/>
        <w:rPr>
          <w:rFonts w:asciiTheme="minorHAnsi" w:hAnsiTheme="minorHAnsi" w:cstheme="minorHAnsi"/>
          <w:sz w:val="24"/>
          <w:szCs w:val="24"/>
        </w:rPr>
      </w:pPr>
      <w:r w:rsidRPr="00D45DBB">
        <w:rPr>
          <w:rFonts w:asciiTheme="minorHAnsi" w:hAnsiTheme="minorHAnsi" w:cstheme="minorHAnsi"/>
          <w:sz w:val="24"/>
          <w:szCs w:val="24"/>
        </w:rPr>
        <w:t xml:space="preserve">Schulamt für </w:t>
      </w:r>
      <w:r w:rsidR="00610957">
        <w:rPr>
          <w:rFonts w:asciiTheme="minorHAnsi" w:hAnsiTheme="minorHAnsi" w:cstheme="minorHAnsi"/>
          <w:sz w:val="24"/>
          <w:szCs w:val="24"/>
        </w:rPr>
        <w:t xml:space="preserve">die Stadt </w:t>
      </w:r>
      <w:r w:rsidR="00271F9D">
        <w:rPr>
          <w:rFonts w:asciiTheme="minorHAnsi" w:hAnsiTheme="minorHAnsi" w:cstheme="minorHAnsi"/>
          <w:sz w:val="24"/>
          <w:szCs w:val="24"/>
        </w:rPr>
        <w:t xml:space="preserve">Gelsenkirchen </w:t>
      </w:r>
      <w:r w:rsidR="00271F9D">
        <w:rPr>
          <w:rFonts w:asciiTheme="minorHAnsi" w:hAnsiTheme="minorHAnsi" w:cstheme="minorHAnsi"/>
          <w:sz w:val="24"/>
          <w:szCs w:val="24"/>
        </w:rPr>
        <w:tab/>
        <w:t xml:space="preserve">   </w:t>
      </w:r>
      <w:r w:rsidR="00271F9D" w:rsidRPr="00D45DBB">
        <w:rPr>
          <w:rFonts w:asciiTheme="minorHAnsi" w:hAnsiTheme="minorHAnsi" w:cstheme="minorHAnsi"/>
          <w:sz w:val="24"/>
          <w:szCs w:val="24"/>
        </w:rPr>
        <w:t xml:space="preserve">Schulamt für </w:t>
      </w:r>
      <w:r w:rsidR="00271F9D">
        <w:rPr>
          <w:rFonts w:asciiTheme="minorHAnsi" w:hAnsiTheme="minorHAnsi" w:cstheme="minorHAnsi"/>
          <w:sz w:val="24"/>
          <w:szCs w:val="24"/>
        </w:rPr>
        <w:t xml:space="preserve">die Stadt Gelsenkirchen  </w:t>
      </w:r>
    </w:p>
    <w:p w14:paraId="7AFB380A" w14:textId="7687D77E" w:rsidR="00D45DBB" w:rsidRPr="00D45DBB" w:rsidRDefault="00D45DBB" w:rsidP="00BB462B">
      <w:pPr>
        <w:jc w:val="both"/>
        <w:rPr>
          <w:rFonts w:asciiTheme="minorHAnsi" w:hAnsiTheme="minorHAnsi" w:cstheme="minorHAnsi"/>
          <w:sz w:val="24"/>
          <w:szCs w:val="24"/>
        </w:rPr>
      </w:pPr>
      <w:r w:rsidRPr="00D45DBB">
        <w:rPr>
          <w:rFonts w:asciiTheme="minorHAnsi" w:hAnsiTheme="minorHAnsi" w:cstheme="minorHAnsi"/>
          <w:sz w:val="24"/>
          <w:szCs w:val="24"/>
        </w:rPr>
        <w:t xml:space="preserve">Frau </w:t>
      </w:r>
      <w:r w:rsidR="00610957">
        <w:rPr>
          <w:rFonts w:asciiTheme="minorHAnsi" w:hAnsiTheme="minorHAnsi" w:cstheme="minorHAnsi"/>
          <w:sz w:val="24"/>
          <w:szCs w:val="24"/>
        </w:rPr>
        <w:t>Brune</w:t>
      </w:r>
      <w:r w:rsidRPr="00D45DBB">
        <w:rPr>
          <w:rFonts w:asciiTheme="minorHAnsi" w:hAnsiTheme="minorHAnsi" w:cstheme="minorHAnsi"/>
          <w:sz w:val="24"/>
          <w:szCs w:val="24"/>
        </w:rPr>
        <w:t xml:space="preserve"> </w:t>
      </w:r>
      <w:r w:rsidR="00271F9D">
        <w:rPr>
          <w:rFonts w:asciiTheme="minorHAnsi" w:hAnsiTheme="minorHAnsi" w:cstheme="minorHAnsi"/>
          <w:sz w:val="24"/>
          <w:szCs w:val="24"/>
        </w:rPr>
        <w:tab/>
      </w:r>
      <w:r w:rsidR="00271F9D">
        <w:rPr>
          <w:rFonts w:asciiTheme="minorHAnsi" w:hAnsiTheme="minorHAnsi" w:cstheme="minorHAnsi"/>
          <w:sz w:val="24"/>
          <w:szCs w:val="24"/>
        </w:rPr>
        <w:tab/>
      </w:r>
      <w:r w:rsidR="00271F9D">
        <w:rPr>
          <w:rFonts w:asciiTheme="minorHAnsi" w:hAnsiTheme="minorHAnsi" w:cstheme="minorHAnsi"/>
          <w:sz w:val="24"/>
          <w:szCs w:val="24"/>
        </w:rPr>
        <w:tab/>
      </w:r>
      <w:r w:rsidR="00271F9D">
        <w:rPr>
          <w:rFonts w:asciiTheme="minorHAnsi" w:hAnsiTheme="minorHAnsi" w:cstheme="minorHAnsi"/>
          <w:sz w:val="24"/>
          <w:szCs w:val="24"/>
        </w:rPr>
        <w:tab/>
      </w:r>
      <w:r w:rsidR="00271F9D">
        <w:rPr>
          <w:rFonts w:asciiTheme="minorHAnsi" w:hAnsiTheme="minorHAnsi" w:cstheme="minorHAnsi"/>
          <w:sz w:val="24"/>
          <w:szCs w:val="24"/>
        </w:rPr>
        <w:tab/>
        <w:t xml:space="preserve">   Herr Eckebrecht</w:t>
      </w:r>
    </w:p>
    <w:p w14:paraId="4FC4B0B8" w14:textId="27F966C5" w:rsidR="00271F9D" w:rsidRPr="00D45DBB" w:rsidRDefault="00D45DBB" w:rsidP="00271F9D">
      <w:pPr>
        <w:jc w:val="both"/>
        <w:rPr>
          <w:rFonts w:asciiTheme="minorHAnsi" w:hAnsiTheme="minorHAnsi" w:cstheme="minorHAnsi"/>
          <w:sz w:val="24"/>
          <w:szCs w:val="24"/>
        </w:rPr>
      </w:pPr>
      <w:r w:rsidRPr="00D45DBB">
        <w:rPr>
          <w:rFonts w:asciiTheme="minorHAnsi" w:hAnsiTheme="minorHAnsi" w:cstheme="minorHAnsi"/>
          <w:sz w:val="24"/>
          <w:szCs w:val="24"/>
        </w:rPr>
        <w:t xml:space="preserve">E-Mail: </w:t>
      </w:r>
      <w:hyperlink r:id="rId7" w:history="1">
        <w:r w:rsidR="00610957" w:rsidRPr="00596262">
          <w:rPr>
            <w:rStyle w:val="Hyperlink"/>
            <w:rFonts w:asciiTheme="minorHAnsi" w:hAnsiTheme="minorHAnsi" w:cstheme="minorHAnsi"/>
            <w:sz w:val="24"/>
            <w:szCs w:val="24"/>
          </w:rPr>
          <w:t>eva.brune@gelsenkirchen.de</w:t>
        </w:r>
      </w:hyperlink>
      <w:r w:rsidRPr="00D45DBB">
        <w:rPr>
          <w:rFonts w:asciiTheme="minorHAnsi" w:hAnsiTheme="minorHAnsi" w:cstheme="minorHAnsi"/>
          <w:sz w:val="24"/>
          <w:szCs w:val="24"/>
        </w:rPr>
        <w:t xml:space="preserve"> </w:t>
      </w:r>
      <w:r w:rsidR="00271F9D">
        <w:rPr>
          <w:rFonts w:asciiTheme="minorHAnsi" w:hAnsiTheme="minorHAnsi" w:cstheme="minorHAnsi"/>
          <w:sz w:val="24"/>
          <w:szCs w:val="24"/>
        </w:rPr>
        <w:tab/>
        <w:t xml:space="preserve">   E-Mail:</w:t>
      </w:r>
      <w:hyperlink r:id="rId8" w:history="1">
        <w:r w:rsidR="00271F9D" w:rsidRPr="00596262">
          <w:rPr>
            <w:rStyle w:val="Hyperlink"/>
            <w:rFonts w:asciiTheme="minorHAnsi" w:hAnsiTheme="minorHAnsi" w:cstheme="minorHAnsi"/>
            <w:sz w:val="24"/>
            <w:szCs w:val="24"/>
          </w:rPr>
          <w:t>jeanmarc.eckebrecht@gelsenkirchen.de</w:t>
        </w:r>
      </w:hyperlink>
      <w:r w:rsidR="00271F9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42D1225" w14:textId="47BC575D" w:rsidR="00D45DBB" w:rsidRDefault="00D45DBB" w:rsidP="00BB462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639DAB8" w14:textId="62E1B6D8" w:rsidR="00271F9D" w:rsidRDefault="00271F9D" w:rsidP="00271F9D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Bitte beantragen Sie Ihre Trennungentschädigung für die Fahrten nach Recklinghausen bei dem Schulamt für den Kreis Recklinghausen</w:t>
      </w:r>
    </w:p>
    <w:p w14:paraId="6F01C444" w14:textId="19AFA389" w:rsidR="00610957" w:rsidRDefault="00610957" w:rsidP="00BB462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A4E6DDB" w14:textId="02C59C40" w:rsidR="00B62487" w:rsidRDefault="00271F9D" w:rsidP="00BB462B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Schulamt für den Kreis Recklinghausen </w:t>
      </w:r>
    </w:p>
    <w:p w14:paraId="7207F586" w14:textId="1EB8942B" w:rsidR="00271F9D" w:rsidRDefault="00271F9D" w:rsidP="00BB462B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Herr Dominguez </w:t>
      </w:r>
    </w:p>
    <w:p w14:paraId="2A19056C" w14:textId="3A98C639" w:rsidR="00271F9D" w:rsidRDefault="00271F9D" w:rsidP="00BB462B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E-Mail: </w:t>
      </w:r>
      <w:hyperlink r:id="rId9" w:history="1">
        <w:r w:rsidRPr="000C4D70">
          <w:rPr>
            <w:rStyle w:val="Hyperlink"/>
            <w:rFonts w:asciiTheme="minorHAnsi" w:hAnsiTheme="minorHAnsi" w:cstheme="minorHAnsi"/>
            <w:sz w:val="24"/>
            <w:szCs w:val="24"/>
          </w:rPr>
          <w:t>a.dominguezampuero@kreis-re.de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26A10DC" w14:textId="16F50DB0" w:rsidR="00271F9D" w:rsidRPr="00D45DBB" w:rsidRDefault="00271F9D" w:rsidP="00BB462B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Die Anträge sind auf dem Piostweg zu übersenden! </w:t>
      </w:r>
    </w:p>
    <w:p w14:paraId="7DD90E85" w14:textId="77777777" w:rsidR="00D45DBB" w:rsidRDefault="00D45DBB" w:rsidP="00BB462B">
      <w:pPr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0B0F0BB7" w14:textId="77777777" w:rsidR="005061A5" w:rsidRDefault="009B3422" w:rsidP="009B12B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Für Rückfragen stehe ich</w:t>
      </w:r>
      <w:r w:rsidR="005061A5" w:rsidRPr="005061A5">
        <w:rPr>
          <w:rFonts w:asciiTheme="minorHAnsi" w:hAnsiTheme="minorHAnsi" w:cstheme="minorHAnsi"/>
          <w:sz w:val="24"/>
          <w:szCs w:val="24"/>
        </w:rPr>
        <w:t xml:space="preserve"> Ihnen gerne zur Verfügung.</w:t>
      </w:r>
    </w:p>
    <w:p w14:paraId="5B4127A6" w14:textId="77777777" w:rsidR="00C14C84" w:rsidRDefault="00C14C84" w:rsidP="00AC03C2">
      <w:pPr>
        <w:rPr>
          <w:rFonts w:asciiTheme="minorHAnsi" w:hAnsiTheme="minorHAnsi" w:cstheme="minorHAnsi"/>
          <w:sz w:val="24"/>
          <w:szCs w:val="24"/>
        </w:rPr>
      </w:pPr>
    </w:p>
    <w:p w14:paraId="6D9ADFAC" w14:textId="77777777" w:rsidR="005061A5" w:rsidRDefault="005061A5" w:rsidP="00AC03C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Mit freundlichen Grüßen</w:t>
      </w:r>
    </w:p>
    <w:p w14:paraId="7D2595FA" w14:textId="1DF14772" w:rsidR="005061A5" w:rsidRDefault="005061A5" w:rsidP="009B12B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im Auftrag</w:t>
      </w:r>
    </w:p>
    <w:p w14:paraId="7F808CFE" w14:textId="77777777" w:rsidR="003C18F1" w:rsidRDefault="00AC03C2" w:rsidP="009B12B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Gez.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5F79E65" w14:textId="4C4EA0ED" w:rsidR="005061A5" w:rsidRDefault="00AC03C2" w:rsidP="009B12B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78444DC" w14:textId="77777777" w:rsidR="005061A5" w:rsidRPr="009B12B2" w:rsidRDefault="00C6552A" w:rsidP="009B12B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Thiemann</w:t>
      </w:r>
      <w:r w:rsidR="005061A5">
        <w:rPr>
          <w:rFonts w:asciiTheme="minorHAnsi" w:hAnsiTheme="minorHAnsi" w:cstheme="minorHAnsi"/>
          <w:sz w:val="24"/>
          <w:szCs w:val="24"/>
        </w:rPr>
        <w:tab/>
      </w:r>
      <w:r w:rsidR="005061A5">
        <w:rPr>
          <w:rFonts w:asciiTheme="minorHAnsi" w:hAnsiTheme="minorHAnsi" w:cstheme="minorHAnsi"/>
          <w:sz w:val="24"/>
          <w:szCs w:val="24"/>
        </w:rPr>
        <w:tab/>
      </w:r>
      <w:r w:rsidR="005061A5">
        <w:rPr>
          <w:rFonts w:asciiTheme="minorHAnsi" w:hAnsiTheme="minorHAnsi" w:cstheme="minorHAnsi"/>
          <w:sz w:val="24"/>
          <w:szCs w:val="24"/>
        </w:rPr>
        <w:tab/>
      </w:r>
      <w:r w:rsidR="005061A5">
        <w:rPr>
          <w:rFonts w:asciiTheme="minorHAnsi" w:hAnsiTheme="minorHAnsi" w:cstheme="minorHAnsi"/>
          <w:sz w:val="24"/>
          <w:szCs w:val="24"/>
        </w:rPr>
        <w:tab/>
      </w:r>
      <w:r w:rsidR="005061A5">
        <w:rPr>
          <w:rFonts w:asciiTheme="minorHAnsi" w:hAnsiTheme="minorHAnsi" w:cstheme="minorHAnsi"/>
          <w:sz w:val="24"/>
          <w:szCs w:val="24"/>
        </w:rPr>
        <w:tab/>
      </w:r>
      <w:r w:rsidR="005061A5">
        <w:rPr>
          <w:rFonts w:asciiTheme="minorHAnsi" w:hAnsiTheme="minorHAnsi" w:cstheme="minorHAnsi"/>
          <w:sz w:val="24"/>
          <w:szCs w:val="24"/>
        </w:rPr>
        <w:tab/>
      </w:r>
    </w:p>
    <w:sectPr w:rsidR="005061A5" w:rsidRPr="009B12B2" w:rsidSect="00A53301">
      <w:headerReference w:type="default" r:id="rId10"/>
      <w:headerReference w:type="first" r:id="rId11"/>
      <w:type w:val="continuous"/>
      <w:pgSz w:w="11906" w:h="16838"/>
      <w:pgMar w:top="1134" w:right="1418" w:bottom="1134" w:left="1418" w:header="425" w:footer="232" w:gutter="0"/>
      <w:cols w:space="567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78DF6" w14:textId="77777777" w:rsidR="002522D7" w:rsidRDefault="002522D7">
      <w:r>
        <w:separator/>
      </w:r>
    </w:p>
  </w:endnote>
  <w:endnote w:type="continuationSeparator" w:id="0">
    <w:p w14:paraId="61F4BD03" w14:textId="77777777" w:rsidR="002522D7" w:rsidRDefault="00252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2804B" w14:textId="77777777" w:rsidR="002522D7" w:rsidRDefault="002522D7">
      <w:r>
        <w:separator/>
      </w:r>
    </w:p>
  </w:footnote>
  <w:footnote w:type="continuationSeparator" w:id="0">
    <w:p w14:paraId="04C957F7" w14:textId="77777777" w:rsidR="002522D7" w:rsidRDefault="00252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AE4D3" w14:textId="77777777" w:rsidR="00A53301" w:rsidRPr="00A53301" w:rsidRDefault="00A53301">
    <w:pPr>
      <w:pStyle w:val="Kopfzeile"/>
      <w:jc w:val="center"/>
      <w:rPr>
        <w:rFonts w:asciiTheme="minorHAnsi" w:hAnsiTheme="minorHAnsi" w:cstheme="minorHAnsi"/>
        <w:sz w:val="22"/>
        <w:szCs w:val="22"/>
      </w:rPr>
    </w:pPr>
    <w:r w:rsidRPr="00A53301">
      <w:rPr>
        <w:rFonts w:asciiTheme="minorHAnsi" w:hAnsiTheme="minorHAnsi" w:cstheme="minorHAnsi"/>
        <w:sz w:val="22"/>
        <w:szCs w:val="22"/>
      </w:rPr>
      <w:t xml:space="preserve">- </w:t>
    </w:r>
    <w:sdt>
      <w:sdtPr>
        <w:rPr>
          <w:rFonts w:asciiTheme="minorHAnsi" w:hAnsiTheme="minorHAnsi" w:cstheme="minorHAnsi"/>
          <w:sz w:val="22"/>
          <w:szCs w:val="22"/>
        </w:rPr>
        <w:id w:val="16354561"/>
        <w:docPartObj>
          <w:docPartGallery w:val="Page Numbers (Top of Page)"/>
          <w:docPartUnique/>
        </w:docPartObj>
      </w:sdtPr>
      <w:sdtEndPr/>
      <w:sdtContent>
        <w:r w:rsidRPr="00A53301">
          <w:rPr>
            <w:rFonts w:asciiTheme="minorHAnsi" w:hAnsiTheme="minorHAnsi" w:cstheme="minorHAnsi"/>
            <w:sz w:val="22"/>
            <w:szCs w:val="22"/>
          </w:rPr>
          <w:t xml:space="preserve"> </w:t>
        </w:r>
        <w:r w:rsidRPr="00A5330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A5330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A5330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F468EE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A53301">
          <w:rPr>
            <w:rFonts w:asciiTheme="minorHAnsi" w:hAnsiTheme="minorHAnsi" w:cstheme="minorHAnsi"/>
            <w:sz w:val="22"/>
            <w:szCs w:val="22"/>
          </w:rPr>
          <w:fldChar w:fldCharType="end"/>
        </w:r>
        <w:r w:rsidRPr="00A53301">
          <w:rPr>
            <w:rFonts w:asciiTheme="minorHAnsi" w:hAnsiTheme="minorHAnsi" w:cstheme="minorHAnsi"/>
            <w:sz w:val="22"/>
            <w:szCs w:val="22"/>
          </w:rPr>
          <w:t xml:space="preserve"> -</w:t>
        </w:r>
      </w:sdtContent>
    </w:sdt>
  </w:p>
  <w:p w14:paraId="50C91E2F" w14:textId="77777777" w:rsidR="00A53301" w:rsidRDefault="00A5330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10160" w14:textId="77777777" w:rsidR="00B51EE8" w:rsidRDefault="00304C4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AAC979" wp14:editId="23000119">
          <wp:simplePos x="0" y="0"/>
          <wp:positionH relativeFrom="page">
            <wp:posOffset>0</wp:posOffset>
          </wp:positionH>
          <wp:positionV relativeFrom="page">
            <wp:posOffset>-36195</wp:posOffset>
          </wp:positionV>
          <wp:extent cx="7552800" cy="10681200"/>
          <wp:effectExtent l="0" t="0" r="0" b="635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g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85297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1E0A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061E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F400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105C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96A3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702C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3E76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84ED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241F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131A6A"/>
    <w:multiLevelType w:val="hybridMultilevel"/>
    <w:tmpl w:val="A086DF14"/>
    <w:lvl w:ilvl="0" w:tplc="D82E032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42B29"/>
    <w:multiLevelType w:val="hybridMultilevel"/>
    <w:tmpl w:val="40B0312E"/>
    <w:lvl w:ilvl="0" w:tplc="C818C8C8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ocumentProtection w:edit="readOnly" w:enforcement="1"/>
  <w:defaultTabStop w:val="709"/>
  <w:autoHyphenation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3072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55C"/>
    <w:rsid w:val="00000068"/>
    <w:rsid w:val="000054FF"/>
    <w:rsid w:val="000101D8"/>
    <w:rsid w:val="0005126C"/>
    <w:rsid w:val="00052419"/>
    <w:rsid w:val="00062674"/>
    <w:rsid w:val="000A5F90"/>
    <w:rsid w:val="000B1606"/>
    <w:rsid w:val="000D5F1C"/>
    <w:rsid w:val="000F74BA"/>
    <w:rsid w:val="0016792E"/>
    <w:rsid w:val="001902A0"/>
    <w:rsid w:val="00192640"/>
    <w:rsid w:val="001A0CA7"/>
    <w:rsid w:val="001B4129"/>
    <w:rsid w:val="001E72E4"/>
    <w:rsid w:val="00204691"/>
    <w:rsid w:val="00221A61"/>
    <w:rsid w:val="00224FA6"/>
    <w:rsid w:val="00237752"/>
    <w:rsid w:val="00240785"/>
    <w:rsid w:val="0024349C"/>
    <w:rsid w:val="002522D7"/>
    <w:rsid w:val="002557F1"/>
    <w:rsid w:val="002572E3"/>
    <w:rsid w:val="0026221B"/>
    <w:rsid w:val="00264F9E"/>
    <w:rsid w:val="00271F9D"/>
    <w:rsid w:val="002B55A4"/>
    <w:rsid w:val="00304C41"/>
    <w:rsid w:val="0031678D"/>
    <w:rsid w:val="00352E26"/>
    <w:rsid w:val="00374F16"/>
    <w:rsid w:val="00380124"/>
    <w:rsid w:val="003869A2"/>
    <w:rsid w:val="003B355C"/>
    <w:rsid w:val="003C18F1"/>
    <w:rsid w:val="003E043B"/>
    <w:rsid w:val="00402FDF"/>
    <w:rsid w:val="004214B7"/>
    <w:rsid w:val="00430E25"/>
    <w:rsid w:val="004361D4"/>
    <w:rsid w:val="0049715C"/>
    <w:rsid w:val="004D53FF"/>
    <w:rsid w:val="005061A5"/>
    <w:rsid w:val="005071A2"/>
    <w:rsid w:val="005134DF"/>
    <w:rsid w:val="0055333C"/>
    <w:rsid w:val="00555E52"/>
    <w:rsid w:val="00570361"/>
    <w:rsid w:val="005719AF"/>
    <w:rsid w:val="0059095E"/>
    <w:rsid w:val="00591F23"/>
    <w:rsid w:val="005C7E28"/>
    <w:rsid w:val="005E6CE2"/>
    <w:rsid w:val="00602B13"/>
    <w:rsid w:val="00610957"/>
    <w:rsid w:val="00636FE7"/>
    <w:rsid w:val="0064256D"/>
    <w:rsid w:val="0064790B"/>
    <w:rsid w:val="00647D26"/>
    <w:rsid w:val="00653FC3"/>
    <w:rsid w:val="0066166B"/>
    <w:rsid w:val="006963DB"/>
    <w:rsid w:val="006B0A2D"/>
    <w:rsid w:val="006D4E86"/>
    <w:rsid w:val="006E0501"/>
    <w:rsid w:val="00727318"/>
    <w:rsid w:val="007714C2"/>
    <w:rsid w:val="00794DF6"/>
    <w:rsid w:val="007E5AA0"/>
    <w:rsid w:val="007F626E"/>
    <w:rsid w:val="008322F6"/>
    <w:rsid w:val="00871DE3"/>
    <w:rsid w:val="008D5657"/>
    <w:rsid w:val="008F1A3B"/>
    <w:rsid w:val="00901AB3"/>
    <w:rsid w:val="009672A2"/>
    <w:rsid w:val="009868F9"/>
    <w:rsid w:val="009B12B2"/>
    <w:rsid w:val="009B3422"/>
    <w:rsid w:val="009B40FC"/>
    <w:rsid w:val="009E3B49"/>
    <w:rsid w:val="00A53301"/>
    <w:rsid w:val="00A9487E"/>
    <w:rsid w:val="00A95C9D"/>
    <w:rsid w:val="00AA7FA4"/>
    <w:rsid w:val="00AC03C2"/>
    <w:rsid w:val="00AD0152"/>
    <w:rsid w:val="00AD1784"/>
    <w:rsid w:val="00AD47CF"/>
    <w:rsid w:val="00AF6BC8"/>
    <w:rsid w:val="00B01108"/>
    <w:rsid w:val="00B357F8"/>
    <w:rsid w:val="00B51EE8"/>
    <w:rsid w:val="00B62487"/>
    <w:rsid w:val="00B94608"/>
    <w:rsid w:val="00BA7D39"/>
    <w:rsid w:val="00BB462B"/>
    <w:rsid w:val="00BD3E6D"/>
    <w:rsid w:val="00BE58C0"/>
    <w:rsid w:val="00BE7620"/>
    <w:rsid w:val="00C02767"/>
    <w:rsid w:val="00C12A9D"/>
    <w:rsid w:val="00C14C84"/>
    <w:rsid w:val="00C15D14"/>
    <w:rsid w:val="00C324C7"/>
    <w:rsid w:val="00C44640"/>
    <w:rsid w:val="00C6552A"/>
    <w:rsid w:val="00C8247D"/>
    <w:rsid w:val="00CB3646"/>
    <w:rsid w:val="00CC1E68"/>
    <w:rsid w:val="00CF0F1A"/>
    <w:rsid w:val="00D14D0E"/>
    <w:rsid w:val="00D22670"/>
    <w:rsid w:val="00D45DBB"/>
    <w:rsid w:val="00D97A1B"/>
    <w:rsid w:val="00DE7E10"/>
    <w:rsid w:val="00E15128"/>
    <w:rsid w:val="00E3230E"/>
    <w:rsid w:val="00E5778D"/>
    <w:rsid w:val="00EB4138"/>
    <w:rsid w:val="00EE253A"/>
    <w:rsid w:val="00EE2602"/>
    <w:rsid w:val="00F05035"/>
    <w:rsid w:val="00F274BE"/>
    <w:rsid w:val="00F3699A"/>
    <w:rsid w:val="00F468EE"/>
    <w:rsid w:val="00F503DC"/>
    <w:rsid w:val="00F545AD"/>
    <w:rsid w:val="00FB2F86"/>
    <w:rsid w:val="00FC73D9"/>
    <w:rsid w:val="00FE0AF9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EB9709C"/>
  <w15:docId w15:val="{C28E1B85-C5C6-4AC4-A29B-872BE89DB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1DE3"/>
  </w:style>
  <w:style w:type="paragraph" w:styleId="berschrift1">
    <w:name w:val="heading 1"/>
    <w:basedOn w:val="Standard"/>
    <w:next w:val="Standard"/>
    <w:link w:val="berschrift1Zchn"/>
    <w:uiPriority w:val="9"/>
    <w:qFormat/>
    <w:rsid w:val="00E151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963DB"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sid w:val="00871DE3"/>
    <w:rPr>
      <w:color w:val="0000FF"/>
      <w:u w:val="single"/>
    </w:rPr>
  </w:style>
  <w:style w:type="character" w:styleId="BesuchterLink">
    <w:name w:val="FollowedHyperlink"/>
    <w:basedOn w:val="Absatz-Standardschriftart"/>
    <w:semiHidden/>
    <w:rsid w:val="00871DE3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871DE3"/>
    <w:pPr>
      <w:tabs>
        <w:tab w:val="right" w:pos="2127"/>
      </w:tabs>
      <w:ind w:left="2410" w:hanging="2410"/>
    </w:pPr>
    <w:rPr>
      <w:rFonts w:ascii="Arial" w:hAnsi="Arial"/>
    </w:rPr>
  </w:style>
  <w:style w:type="paragraph" w:styleId="Kopfzeile">
    <w:name w:val="header"/>
    <w:basedOn w:val="Standard"/>
    <w:link w:val="KopfzeileZchn"/>
    <w:uiPriority w:val="99"/>
    <w:rsid w:val="00871DE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rsid w:val="00871DE3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39"/>
    <w:rsid w:val="005C7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semiHidden/>
    <w:rsid w:val="000A5F9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74B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74B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A53301"/>
  </w:style>
  <w:style w:type="character" w:customStyle="1" w:styleId="berschrift2Zchn">
    <w:name w:val="Überschrift 2 Zchn"/>
    <w:basedOn w:val="Absatz-Standardschriftart"/>
    <w:link w:val="berschrift2"/>
    <w:rsid w:val="006963DB"/>
    <w:rPr>
      <w:rFonts w:ascii="Arial" w:hAnsi="Arial" w:cs="Arial"/>
      <w:b/>
      <w:bCs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151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E151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E15128"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E15128"/>
    <w:rPr>
      <w:rFonts w:ascii="Calibri" w:eastAsia="Calibri" w:hAnsi="Calibri" w:cs="Calibri"/>
      <w:sz w:val="24"/>
      <w:szCs w:val="24"/>
      <w:lang w:eastAsia="en-US"/>
    </w:rPr>
  </w:style>
  <w:style w:type="paragraph" w:customStyle="1" w:styleId="TableParagraph">
    <w:name w:val="Table Paragraph"/>
    <w:basedOn w:val="Standard"/>
    <w:uiPriority w:val="1"/>
    <w:qFormat/>
    <w:rsid w:val="00E15128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BA7D39"/>
    <w:pPr>
      <w:spacing w:after="120"/>
      <w:ind w:left="720"/>
      <w:contextualSpacing/>
    </w:pPr>
    <w:rPr>
      <w:rFonts w:ascii="Arial" w:eastAsiaTheme="minorHAnsi" w:hAnsi="Arial" w:cstheme="minorBidi"/>
      <w:sz w:val="24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0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anmarc.eckebrecht@gelsenkirch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va.brune@gelsenkirchen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.dominguezampuero@kreis-re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torage\vol1\vorlagen\kopf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</Template>
  <TotalTime>0</TotalTime>
  <Pages>2</Pages>
  <Words>329</Words>
  <Characters>2550</Characters>
  <Application>Microsoft Office Word</Application>
  <DocSecurity>8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Adresse</vt:lpstr>
    </vt:vector>
  </TitlesOfParts>
  <Company>Kreisverwaltung Coesfeld</Company>
  <LinksUpToDate>false</LinksUpToDate>
  <CharactersWithSpaces>2874</CharactersWithSpaces>
  <SharedDoc>false</SharedDoc>
  <HLinks>
    <vt:vector size="6" baseType="variant">
      <vt:variant>
        <vt:i4>1114143</vt:i4>
      </vt:variant>
      <vt:variant>
        <vt:i4>0</vt:i4>
      </vt:variant>
      <vt:variant>
        <vt:i4>0</vt:i4>
      </vt:variant>
      <vt:variant>
        <vt:i4>5</vt:i4>
      </vt:variant>
      <vt:variant>
        <vt:lpwstr>http://www.kreis-coesfeld.de/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</dc:title>
  <dc:subject/>
  <dc:creator>Musholt, Tobias</dc:creator>
  <cp:keywords/>
  <dc:description/>
  <cp:lastModifiedBy>Thiemann, Lea</cp:lastModifiedBy>
  <cp:revision>5</cp:revision>
  <cp:lastPrinted>2026-08-25T05:14:00Z</cp:lastPrinted>
  <dcterms:created xsi:type="dcterms:W3CDTF">2026-09-21T08:55:00Z</dcterms:created>
  <dcterms:modified xsi:type="dcterms:W3CDTF">2026-09-21T09:16:00Z</dcterms:modified>
</cp:coreProperties>
</file>